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893" w:rsidRDefault="001C4893" w:rsidP="0083064F">
      <w:pPr>
        <w:pStyle w:val="NoSpacing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C4893" w:rsidRDefault="001C4893" w:rsidP="001C4893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1C4893">
        <w:rPr>
          <w:rFonts w:ascii="Arial" w:hAnsi="Arial" w:cs="Arial"/>
          <w:sz w:val="20"/>
          <w:szCs w:val="20"/>
        </w:rPr>
        <w:t>1</w:t>
      </w:r>
      <w:r w:rsidRPr="001C4893">
        <w:rPr>
          <w:rFonts w:ascii="Arial" w:hAnsi="Arial" w:cs="Arial"/>
          <w:sz w:val="20"/>
          <w:szCs w:val="20"/>
          <w:vertAlign w:val="superscript"/>
        </w:rPr>
        <w:t>st</w:t>
      </w:r>
      <w:r w:rsidRPr="001C4893">
        <w:rPr>
          <w:rFonts w:ascii="Arial" w:hAnsi="Arial" w:cs="Arial"/>
          <w:sz w:val="20"/>
          <w:szCs w:val="20"/>
        </w:rPr>
        <w:t xml:space="preserve"> EXHIBITION MYSTIC 2016</w:t>
      </w:r>
    </w:p>
    <w:p w:rsidR="001C4893" w:rsidRDefault="001C4893" w:rsidP="001C4893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1C4893">
        <w:rPr>
          <w:rFonts w:ascii="Arial" w:hAnsi="Arial" w:cs="Arial"/>
          <w:sz w:val="20"/>
          <w:szCs w:val="20"/>
        </w:rPr>
        <w:t>PSA 2016-071</w:t>
      </w:r>
      <w:r>
        <w:rPr>
          <w:rFonts w:ascii="Arial" w:hAnsi="Arial" w:cs="Arial"/>
          <w:sz w:val="20"/>
          <w:szCs w:val="20"/>
        </w:rPr>
        <w:t xml:space="preserve">, </w:t>
      </w:r>
      <w:r w:rsidRPr="001C4893">
        <w:rPr>
          <w:rFonts w:ascii="Arial" w:hAnsi="Arial" w:cs="Arial"/>
          <w:sz w:val="20"/>
          <w:szCs w:val="20"/>
        </w:rPr>
        <w:t>FSS - 2016/12</w:t>
      </w:r>
      <w:r>
        <w:rPr>
          <w:rFonts w:ascii="Arial" w:hAnsi="Arial" w:cs="Arial"/>
          <w:sz w:val="20"/>
          <w:szCs w:val="20"/>
        </w:rPr>
        <w:t>,</w:t>
      </w:r>
      <w:r w:rsidRPr="001C4893">
        <w:rPr>
          <w:rFonts w:ascii="Arial" w:hAnsi="Arial" w:cs="Arial"/>
          <w:sz w:val="20"/>
          <w:szCs w:val="20"/>
        </w:rPr>
        <w:t xml:space="preserve"> ICS Recognition 2016</w:t>
      </w:r>
      <w:r>
        <w:rPr>
          <w:rFonts w:ascii="Arial" w:hAnsi="Arial" w:cs="Arial"/>
          <w:sz w:val="20"/>
          <w:szCs w:val="20"/>
        </w:rPr>
        <w:t xml:space="preserve">, </w:t>
      </w:r>
      <w:r w:rsidRPr="001C4893">
        <w:rPr>
          <w:rFonts w:ascii="Arial" w:hAnsi="Arial" w:cs="Arial"/>
          <w:sz w:val="20"/>
          <w:szCs w:val="20"/>
        </w:rPr>
        <w:t>GPU – L150148-M6G</w:t>
      </w:r>
    </w:p>
    <w:p w:rsidR="00736F81" w:rsidRDefault="00736F81" w:rsidP="001C4893">
      <w:pPr>
        <w:pStyle w:val="NoSpacing"/>
        <w:jc w:val="center"/>
        <w:rPr>
          <w:rFonts w:ascii="Arial" w:hAnsi="Arial" w:cs="Arial"/>
          <w:sz w:val="40"/>
          <w:szCs w:val="40"/>
        </w:rPr>
      </w:pPr>
    </w:p>
    <w:p w:rsidR="001C4893" w:rsidRDefault="00736F81" w:rsidP="001C4893">
      <w:pPr>
        <w:pStyle w:val="NoSpacing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List of accepted photos</w:t>
      </w:r>
    </w:p>
    <w:p w:rsidR="00736F81" w:rsidRDefault="00736F81" w:rsidP="001C4893">
      <w:pPr>
        <w:pStyle w:val="NoSpacing"/>
        <w:jc w:val="center"/>
        <w:rPr>
          <w:rFonts w:ascii="Arial" w:hAnsi="Arial" w:cs="Arial"/>
          <w:sz w:val="40"/>
          <w:szCs w:val="40"/>
        </w:rPr>
      </w:pP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A) Contrast</w:t>
      </w: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360"/>
        <w:gridCol w:w="2475"/>
        <w:gridCol w:w="1701"/>
        <w:gridCol w:w="3402"/>
      </w:tblGrid>
      <w:tr w:rsidR="00736F81" w:rsidRPr="007E4CA5" w:rsidTr="007747A9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Who's Looking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Canola Fields, South Aust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Chapman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Dragon Mountain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stroll 3 c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Linda 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Differences-B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Habringer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2 Different 88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Habringer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3 Fassade 93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A1-Fitters 5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A2-Piano concerto 5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A3-Theatre of shadows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A4-Lady and cyclists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Milorad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Kascelan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Street of musicians 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AKT 44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Impresion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ESEN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VSEKI IMA VLAK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 of Dawn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Gliding Between Earth and Sky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Golden Stream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SCENERY NO.6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Children and old man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Different Ways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Gallop snow 3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Zebra crossing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Coaching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Grandpas love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Mother and son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Village Barbershop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Intimacy and alienation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Migrant workers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Cyprus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Tevfik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Ileri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Face to Face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Cyprus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ANDREAS 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ANDREOU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world news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 B.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Samoyault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Kaleidoscope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 B.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Samoyault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Pile ou face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emperor couple 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buffalos geysir backlit 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Hausdoerfer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Sturm am Torres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Schweden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Express Yourself No Six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Schweden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Showtime No Nine BW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Antelope Canyon 10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Antelope Canyon 11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Dome of Orvieto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Iannis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Skotiniotis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Helpless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Heaven star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Beautiful family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AKUNDY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KRISHNA MOHAN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Quill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Prayer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Shadows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Contrast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Controsole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Reflejos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Giuseppe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Falco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Some Old Some New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Red homeless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Axe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Reflection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Curiosity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Monument 02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Pavlikeni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Loziga and father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Mursi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 02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Shadow 02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Balance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New Zealand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Jiongxin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Trail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New Zealand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Jiongxin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Under the Umbrella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Roy Birger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in Valencia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bon appetit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Orange Juice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Tow Trees In Love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Dark Valley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Minimalism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Polishing techniques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Secret window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light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the river bank05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Bane 7562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Breather 2097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Djurdja i Dusan 1982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Life goes on 5882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Prince Carrls in Vatopedi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Wondrous light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Guardian childhood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Kalemegdan 13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 - 4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Shadows 01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Bendelja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C1.Arhitektura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Bendelja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C4.Ponavljanje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Iglic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Without respect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Lips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Challenge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Black and WhiteBlack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Cart Here, Cart There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Walking in the dark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Expectancy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Passer-By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Black button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Line 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Zipper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Twin reflection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Leong Kiat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Blue and Red Models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Leong Kiat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Lines and Shadow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 and shadows 1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 and shadows 3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light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soul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life saving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show day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Too loud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Switzerland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Albrecht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ArtStrasbourg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Switzerland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Albrecht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Prayer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night in the old city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Turkey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FERIDUN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KISMET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MEVLANA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Cracks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Empty Window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Leopard Look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Escape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Godfrey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Body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Nostalgia Sunrise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Muhrlein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and New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Beauteous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Contrast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Blackbuck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BOA In Betreen BW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Ceiling Lights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Nemeroff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Bastogne 024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Randy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Jawbreaker 2wbreaker 2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Randy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squaring off in the ring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 reflection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Pair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MISS FRIEND</w:t>
            </w:r>
          </w:p>
        </w:tc>
      </w:tr>
      <w:tr w:rsidR="00736F81" w:rsidRPr="007E4CA5" w:rsidTr="007747A9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SOLITARY No 2</w:t>
            </w:r>
          </w:p>
        </w:tc>
      </w:tr>
    </w:tbl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B) Open color</w:t>
      </w: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360"/>
        <w:gridCol w:w="2475"/>
        <w:gridCol w:w="1701"/>
        <w:gridCol w:w="3402"/>
      </w:tblGrid>
      <w:tr w:rsidR="00736F81" w:rsidRPr="007E4CA5" w:rsidTr="007E4CA5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bookmarkStart w:id="1" w:name="RANGE!C1:D134"/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  <w:bookmarkEnd w:id="1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Free Fall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Ultimate Challenge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Steadfast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Unbalanced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One Yellow Tulip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Sails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Rodeo thriling 3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Stroll 4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Linda 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Kathmandu-Retirees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KENNEDY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Rock Fishing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Vock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Wattrennen 2013-1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Vock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Chaotic girl 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Vock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Natural girl 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Posing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red Shoes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Egon_2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Im Herrgottswinkel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Klemens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Susi in action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beside the door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Banded darter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Koppel Blauwtjes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Mantis religiosa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Marbled fritillary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CUPPENS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Hoofddoek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CUPPENS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Witte tulband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CUPPENS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Zitten op muur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B1-Red light in the fog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B3-Old age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Milorad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Kascelan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Better this than that way 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Milorad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Kascelan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Down stairs-Triptych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Semberija 112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Semberija 113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SEMBERIJA 133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illusion of diagonal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Brazil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Paulo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Guerra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Bico verde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Brazil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Paulo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Guerra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Harmonia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KAZANDJIATA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Husky Racer 6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Aurora Reflection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Bear Catching Salmon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Kirkjufell On Iceland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Misty Mountain In Yuan Yan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Galloping Herd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Women At Work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Critical moment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 not overtake me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Struggling horse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Flying Great gray Owl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Fast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BEAUTIFUL PLAIN NO.1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the makeup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Under setting sun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Wander Flower Sea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Horse Rushing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Countryside school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Yi woman8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boat wharf 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Qionglouyuyu1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Back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Highland Life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LamaBoy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Point butter lamps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Hanju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Colorful dream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Ruixiang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Staring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MOMING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REVOLVING AROUND MOUNTAINS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SCENE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WORSHIP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chongsheng Xiang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chuncui ai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Ke Wang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Bevceki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Blue hawker propulsion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Sunfish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Cyprus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ANDREAS 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ANDREOU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Kid s Expression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People 01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Reflex 02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Denmark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Suszkiewicz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B4-Harmonica Clown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Denmark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Mogens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Kjaer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 Lagoon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Faty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Free Wheels 2011 No01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Pirate Eyes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ten mini emperors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triple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plus four side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emps snow storm ams 10b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Tidewater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Jebe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Alicia_1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Cups falling in the water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Jumping Dogs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temporizing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White  Dress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 the  Power - Plant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Iannis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Skotiniotis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Calla Lily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Great Wall Sunrise 01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Invasion 01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 are in Love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Pony Force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2Who can catch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Water Polo Game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Pony Ride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H.W.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Bullfighting 18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Dancing shadow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in Serengeti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Row in a misty morning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Work at height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Under the Rain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 YAN JACKSON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blue couple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 YAN JACKSON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Head of the village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Holi Woman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Thirsty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Loss Control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 Tour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Pas de Troi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Alone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Sardinian young shepherd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Steampunk 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man of the steamboat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Through The Desert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walking on dream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Rainy Mood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Paprikar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Curve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Gallery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Hm...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Galerija 02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 20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Hamar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MYN_3962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Farmer Couple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People On The Street 02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Phan Rang Fishing Net Making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Wuyuan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Little Girl On Mabul Island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Landing and taking off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Alex world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way home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Alex land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prayer at the end of the day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Autumn in the City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Friends will be Friends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Assault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Aya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Joker Face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Mother Nature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Moroccan Face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Up and Down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Steps in the Rain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People in Motion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Lines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Ovi 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Macri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Ovi 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Under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Ovi D.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Pretty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Across the river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Hayricks winter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Lights in the forest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Summer landscape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Jigsaw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Tree of Life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White balance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Blue morning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Maxim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Talalaev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Vanitas Mercator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Maxim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Talalaev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Vanitas Rusticus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Abashment-2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Sadu 6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Ermanita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Fields03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Njive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Shadow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Flower pots231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Hunter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Master ceramics296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boy from Lokosnica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Mitrovic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Rudari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Simke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Carnival 21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Carnival 24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Bendelja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OC2.Camac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Aleksandar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Jovanovic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Taba 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Aleksandar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Jovanovic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Taba 5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Nikolasevic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reflection-boris nikolasevic-srb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Girl with bunny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Girl by the Window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Still Life with Cheese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Homeless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Lonely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Milentijević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Jelica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Svraka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Lina with golden net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Willem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Kruger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Church in fire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Willem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Kruger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smoke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Willem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Kruger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glory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Willem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Kruger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Room red light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Sri Lanka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ASHANE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MARASINGHE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Hope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Sri Lanka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ASHANE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MARASINGHE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 &amp; Shade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Marie in red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Bongeline on red silk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Crossing the river 25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Robberfly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Chris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Whitty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Blizzard Stoke Park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Chris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Whitty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Stag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Yellow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Zydre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Mirror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Snowfall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Jessica 1420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Mist in Golden Light_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Fishing Time 11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All Honour To Our Lord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HUZHONG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Flying Cranes in Sync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Sniffin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Cloud Shadows Abstract 0310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Sniffin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Palouse Barn 0020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Sniffin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Palouse Tree 0116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Mirage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Farm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Suicide Horse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Fall Sand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DEEPLY WORRY No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FRIENDS No 2</w:t>
            </w:r>
          </w:p>
        </w:tc>
      </w:tr>
      <w:tr w:rsidR="00736F81" w:rsidRPr="007E4CA5" w:rsidTr="007E4CA5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PLACE LEFT TO RETURN</w:t>
            </w:r>
          </w:p>
        </w:tc>
      </w:tr>
    </w:tbl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C) Open monochrome</w:t>
      </w:r>
    </w:p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360"/>
        <w:gridCol w:w="2475"/>
        <w:gridCol w:w="1843"/>
        <w:gridCol w:w="3118"/>
      </w:tblGrid>
      <w:tr w:rsidR="00736F81" w:rsidRPr="007E4CA5" w:rsidTr="001D6B1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Rambo Mono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High Intensity Mono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Chapman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Legacy of Fire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Rodeo thrling 6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20 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Linda 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The-individual-B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Vock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Crazy girl 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Vock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Mystic flowergirl 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Geometrie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Dorka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Nude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Play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Gingvellir Nationalpark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Islamic cemetery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Winding stairs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Egon_1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look at my eyes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captive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Khalid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Strong Man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Khalid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Sado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Jozef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AERTS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03.PID M-Aerts J.-Social meeting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C3-Morning walk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C4-After the war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C1-The burden of life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XYZ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STAROST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TIMOTEV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Snowy Owl 13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Polar Greeting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Wildebeest Chaos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Determination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Row Harder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Revenging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fury horse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Dogsledding race at Haliburton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Lonely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SNOW SCENERY NO.2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Shepherd1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WRANGLER NO.4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Advance bravely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Child  on Daliang mountain 13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Stare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Village Class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Child  on Daliang mountain 7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Holy Worship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Street life 10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Highland Life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Xinxin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Dream to be a model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Sarajlija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Baka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Cyprus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ANDREAS 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ANDREOU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A4 Stop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Cyprus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ANDREAS 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ANDREOU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Crying Eyes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Denmark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Suszkiewicz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C2-Building Worker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Denmark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Suszkiewicz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C4-Top Meeting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Stone Bearer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Drummer Lilou No1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CHAMBRE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Cinq champs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adult and young 12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huddle 7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between 1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three plus four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Hausdoerfer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Lights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Hausdoerfer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Bodypart with Pearls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Mikkelsen Harbour Antarctica 1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Petermann Island 01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 Lockroy Antarctica 6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Amundsen Sea Antarctica 5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Window cleaner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Renate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Jebe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by the sea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Renate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Jebe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Timmendorf_6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Table  Top  -  SW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Patrick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Patrick 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Table  Top -  SW2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Horses 13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Rushing Cow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Sparking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Buddha Return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Running girl 001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Lady 099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Pass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Powerful jump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Misty cold river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WING CHUNG KENNETH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Central Night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Hon-Kwong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Really Cold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Run Run Run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 FAI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Steps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 FAI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Bargain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 YAN JACKSON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 around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Summer Thirst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Cock Fighting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Plaiter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America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Woman in the factory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Dancing girl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Windows of life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Battle through Defenders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Flour Dance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Decisive Touchdown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Safeguard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Seize 4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Break Out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22537-NM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Conqueror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Revolution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Bicycle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Stairs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Fabrika 03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Our Wonderland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of us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Enter Into Tunnel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Mud Spinning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Shadow 05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How To Move On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Going Home On The Sand Dunes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Jump Over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Etter en joggetur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Auf das U- Bahn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together for good and bad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little miss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Meditation and Reading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New World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Send Me Free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Sonya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Take Me Home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Rain in Venice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Umbrellas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Ovi D.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milky way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Running with the wind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on the mountain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Footprints in the snow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Sketch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Still water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Watchtower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Going home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Faster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Rush hour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Thinking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Sadness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Sadu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 child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Najla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Alkhalifa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lines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Field path03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strenght of beauty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With grandmother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Curve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Fog 8643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Shadows 3450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Fog - Nadja 8627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Rare teeth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Trumpether Bozidar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boy selling tool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Branka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Vucicevic Vuckovic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Books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Branka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Vucicevic Vuckovic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Amphitheater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Gordan Pomorisac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Tension 07b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Tension 06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Orphan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landscape 30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Iglic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Honda reflex 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Aleksandar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Jovanovic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Ivanovo 11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Nikolasevic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skin-boris nikolasevic-srb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Dispirited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giap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 Eng In Gold BK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C1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Slovenia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Bogdan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Bricelj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Shining Mountain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watchman face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play mate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shepherd smoking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My boy No2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Bongeline rocking chair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Lion hearts#3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Pasture Cattle#7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Chin-Chin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Damselfly in the rain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Turkey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FERIDUN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KISMET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HAND AND RELIGION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Formation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Georgia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Bobbi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Mostofi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Jada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Godfrey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White Water 5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Godfrey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Bicycle and Mototcycle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San Antonio Dan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Blastoff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Miranda White Blouse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Flying With Fish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Masti 10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Grey Beauteous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Sniffin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Dune Study 1737 bw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Xin 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Girl in the hat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Champa Girl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TRADITIONAL CAREER No 2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DEEPLY  WORRY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SILKS OF CANDY</w:t>
            </w:r>
          </w:p>
        </w:tc>
      </w:tr>
      <w:tr w:rsidR="00736F81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6F81" w:rsidRPr="007E4CA5" w:rsidRDefault="00736F81" w:rsidP="00736F8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MONKS</w:t>
            </w:r>
          </w:p>
        </w:tc>
      </w:tr>
    </w:tbl>
    <w:p w:rsidR="00736F81" w:rsidRPr="007E4CA5" w:rsidRDefault="00736F81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D) Nature</w:t>
      </w: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360"/>
        <w:gridCol w:w="2475"/>
        <w:gridCol w:w="1843"/>
        <w:gridCol w:w="3118"/>
      </w:tblGrid>
      <w:tr w:rsidR="007E4CA5" w:rsidRPr="007E4CA5" w:rsidTr="001D6B1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Its Snowing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Join the Party Mono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Socialising Mono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Tandem Water Prince Dragonflies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Early Morning Spider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Chapman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Perkins Sunset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little kingfishers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Little kingfishers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Forest bw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KENNEDY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Busy bee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Habringer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2 Teichrose 71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Habringer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3 Weisskopfseeadler 62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Agame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Khalid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Sleeping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Brentis Daphne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Jonge Vuurlibel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Koninginnepage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Echelpoel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Reegeit in de sneeuw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Mensel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Eekhoorn Met Kastanje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Mensel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Eekhoorn Op Boomstam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Mensel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Reegeit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Mensel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D1-Mystical story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D3-Phenomenon winter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Bardaca 112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Steller Eagle Return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Polar Calling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This Is My Fish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Flamingo Flock Taking Off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Fox Prowling For Prey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Grizzly Got Fresh Salmon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Fighting For Teritory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Polar Bear Looking For Food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Kam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 the South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Flying-Great-Gray-Owl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Graet Gray Owl Landing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Red Fox In Snow Shower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Tin Sang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Snowy Owl Landing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indomitable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Tianshan  light and shadow 10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CROSSING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PEACEFUL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Color of Yellowstone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Harp Seal Pup-1BW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Pyramid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Autumn Melody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Xinxin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Walking bear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Xinxin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Watch out bears 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kingfisher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Kockavica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Greenfinch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New hairstyle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Wood 1- 03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Wood 2- 04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Cattle Egret in flight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Chacals A Chabraque No1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Elephants Fighting Tarangire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Orangutan And Baby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Anagnostidis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Agrion Jouvencelle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Anagnostidis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Accouplement Bicolore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Anagnostidis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Anthocharis Et Fougere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five chicks midnight sun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harmony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adult and young 39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plus four 8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Hausdoerfer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Eiszeit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Antelope Canyon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Antelope Canyon 9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Greenland 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Greenland 12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Dead Vlei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Renate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Jebe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Fruehling_2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This is My Fish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Singing in Harmony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Eagles Hand in Hand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Koon Nam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Snow Monkeys Mating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Angry Mandrill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Monkey in wet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Soulmate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Catch a fish 042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Catch a fish 044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Catch a ish 046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H.W.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Play gesture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H.W.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 is warm to feel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H.W.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Snow wild ape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H.W.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Very comfortable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Enjoy the food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Feeding cubs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Tender 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Walking or Flying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 YAN JACKSON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Give you a kiss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Just Watching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Changing Clothes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Killing Me Softly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Antelope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Hunter... Hunted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Moby Show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Marchi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Flamingos in 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Marchi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Black-winged stilt and son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Marchi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Birds against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GIOVANNI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FABBRI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3-RIVER KINGFISCHER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GIOVANNI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FABBRI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4- EVULETION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Path to galaxy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Tree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rock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Thousand wounds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Siberian Tiger With 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Sleepy Baby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Eagle with a rat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Frog squish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Kingfisher and a frog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Common Kingfisher hunting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Netherlands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van der Heijdt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Glacier Bay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Atlantic tern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 Formation 2010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 og vann III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 og vann IV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jumping contest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the golden morning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last gasp of winter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meeting seniors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Desert Lines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Tree of life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Zakreet Everest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Piece of Nature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Seagulls eating fish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Seegulls fighting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It's mine!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Dancing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Ray of light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Silent morning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fog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Hell lake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Sunrise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Stone 3595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Up to the waist 9377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Water lilyi4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Waterlili59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Branka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Vucicevic Vuckovic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Houseleek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Falco vespertinus 04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Ljubovidja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landscape 34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Goran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Bendelja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N1.Pejzaz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Night landscape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Rocks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Dance of clouds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Look for food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Wet and happy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Spring_1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Willem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Kruger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Lioness walking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the company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for the 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caring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Sri Lanka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Janaka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Bandara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Chin-Chin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Catching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Chin-Chin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Wren Warbler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Chin-Chin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Successful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Hsieh Tung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Silver Tree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Fishing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lioness with cub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cheetah catches fawn in masai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goshawk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osprey with fish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Calving Glacier and Kittywakes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American Bison in snowfall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Nature Photo 05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Patel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Evening Fight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Norman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Johnson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Cubs Following Mom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Dancing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Lingyun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Fall in 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Lincke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Wildebeest With Harem</w:t>
            </w:r>
          </w:p>
        </w:tc>
      </w:tr>
    </w:tbl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E) Photo journalism</w:t>
      </w: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360"/>
        <w:gridCol w:w="2475"/>
        <w:gridCol w:w="1843"/>
        <w:gridCol w:w="3118"/>
      </w:tblGrid>
      <w:tr w:rsidR="007E4CA5" w:rsidRPr="007E4CA5" w:rsidTr="001D6B1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Renaissance Art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Towards The Finish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Smallegange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Predator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Disabled car race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Disabled car race bw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Laki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Anagnostis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Guard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KENNEDY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Inspiration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KENNEDY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leaders crash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Gregory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Wheelchair Race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Gregory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Wheelchair Race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Fascinating TT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Quad Rugby_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victory hopes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victory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E1-Day labourer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E2-Cumurana 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Coming down from the mountain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Sheperds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Shepherdess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6 Huskies Running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Loss The Grip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Spring Festival of Train Station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Children  on Daliang mountain 9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Liangshan Children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Lunch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Schoolroom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SLEDGE HOCKEY 1 - 1.jpg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SLEDGE HOCKEY 2 - 2.jpg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SLEDGE HOCKEY 3 - 3.jpg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Czech Republic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Frantisek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Latal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SLEDGE HOCKEY 4 - 4.jpg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CHAMBRE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Deux portes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CHAMBRE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Pilote et moto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emperor camp midnight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Tribute in Light 2015-1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Burning brushwood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Bank secrecy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Accident from Biker 80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Scrum in the Watt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 6 in mud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Kaeding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Runner No 30 in rain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Boehm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Ramstein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Ngai Leung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3_Little lama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Speed Rush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 hockey 025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Running boy 001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 hockey 002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Kwok Kei Daniel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Bicycle game 005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Break through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When I am looking back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Bonnie Suk Mun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Life_2678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WING CHUNG KENNETH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Cycling Race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WING CHUNG KENNETH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Rugby 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Hon-Kwong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Silent dawn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 close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HOI YAN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Three fishermen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Haider Allah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Tough Ritual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Voice of Youth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Boundry of Life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ABANI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PAUL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1-MAHAKUMBHA THE SAGES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Sasak Ethnic Weaver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Java Gong Maker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Jump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Semana Santa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save him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Shower kid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djibouti woman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Poverty Hostage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Defend from Both Sides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Decisive Touchdown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Shoving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Loser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Kumanovo 2012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 killer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Child in churc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Revolution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fabrika 01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Beauty Lotus Feet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Beautyful world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Don't laugh me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I'm waiting for a meal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 Away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 Is Too Tired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Time To Go Home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Injury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Rushing Home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Begging in Vienna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Workers in NY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Norway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Roald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Synnevaag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Workingman heroe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titanium from the land of smoke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memory of the fallen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fatigue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Jump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Strong Wind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Portuguese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Street Barbers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Falling Rock1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Into Gallery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Faith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Overweight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Cantemir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Mandru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man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Gennady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Chubko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Grief.Together57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Russia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Gennady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Chubko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Lumpen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Sick child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Pray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Standing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Bridge girl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Glamour and misery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Zupunski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Puuush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Zupunski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Sense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Zadranin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Curcija3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Zadusnice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Cobbler2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Communication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Kornelia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Dakovic Svajcer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Cycling through the city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man in a fog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Making coal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Unnamed Heroes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Unnamed Heroes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Unnamed Heroes 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Jozsef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Roncsak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Unnamed Heroes 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Nenad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Borojevic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Workers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Musicians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Stop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Vesna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Mamula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Stop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Milentijević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Jelica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Porodica za donaciju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Flying kick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Slovakia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Ignac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Aroo spartans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team under pressur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untamed inferno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burn out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South Africa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John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Coumbias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no fear for duty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Sweden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JJan-Thomas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Stake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From heavy rain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Cycling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Steam lecture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Godfrey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Crazy Horse 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Butterflyer with Green Cap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Shu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Cheuk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Men Calf Roping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Surfing 5A68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Gregory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Daley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Hurricane Katrina Damage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Hard childhood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Crossing the flood</w:t>
            </w:r>
          </w:p>
        </w:tc>
      </w:tr>
    </w:tbl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  <w:r w:rsidRPr="007E4CA5">
        <w:rPr>
          <w:rFonts w:ascii="Arial" w:hAnsi="Arial" w:cs="Arial"/>
          <w:sz w:val="20"/>
          <w:szCs w:val="20"/>
        </w:rPr>
        <w:t>F) Photo travel</w:t>
      </w:r>
    </w:p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9796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475"/>
        <w:gridCol w:w="1843"/>
        <w:gridCol w:w="3118"/>
      </w:tblGrid>
      <w:tr w:rsidR="007E4CA5" w:rsidRPr="007E4CA5" w:rsidTr="001D6B18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Joseph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bookmarkStart w:id="2" w:name="RANGE!C1:D145"/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Tam</w:t>
            </w:r>
            <w:bookmarkEnd w:id="2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Accordion Man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Jeffrey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Venning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Turn time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yongxiong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Happiness bw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Australia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Linda 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Ackward1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Wolfgang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Habringer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4 Schwarze mit Kind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River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Iceland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Stefan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Vulcan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Austria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Alois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Bernkopf  Dr.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Schwere Last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Bahrain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hassan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alhaddad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cook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Belgium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CUPPENS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Straatfietser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F1-Life in the mountains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Prole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F4- Roma 11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LAKE XY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in Romanija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Red River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Bosnia and Herzegovina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Slobodan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Krstic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view falcons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IMPRESIJA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NAVODNENI DOMOVE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Bulgaria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Ivanov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Phillip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Coyote Buttes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King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Yuanyan 2013_DSC-2391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Horse Tamer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Canada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Sweeping In The Salt Field 102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Jinghui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ISLAND MIST NO.1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Jinming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the train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 old Yi woman2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Liangshan people1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Giant net fishing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Looking back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Tibetan horserace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 Pious Kid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Grassland morning mist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Holy Worship 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Mother and Kid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Xinxin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Living space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Zhang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YUANYUANG  TERRACE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China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Jun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Luo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jingji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Dream land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Golden sunset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Tuscany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Croatia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Petar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Sabol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Dream land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Dune 45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Sowing In India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France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JOURDAIN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Water Pleasure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waiting for take off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union glacier camp 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gunther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riehle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emps camp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Volker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Meinberg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Amundsen Sea Antarctica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Dubai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Dubai 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Germany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Bernhard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Pfeiff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Burj al Arab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Greece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Iannis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Skotiniotis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street of the village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Ngai Leung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1_Dialogue with history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Ngai Leung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2_Careful appreciation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Ngai Leung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4_Choose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Chau Kei Checky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Cave Buddha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Dragon Dance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Night at Santorini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MAN YU ALEX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Old town square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Suk Yiu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Inside the cave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Suk Yiu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banana leaf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Hong Kong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 YAN JACKSON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Venice in Blue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Colourful Walk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Lathmar Holi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Avishek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Celebration of Joy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ASIM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SENGUPTA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ICY PATH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At Selorejo Lake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Ricefield Ritual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Indonesia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Pimpin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Nagawan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Row Of Light At Bromo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Garabello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El Carnicero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Hair cutting in Cuba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Local government office in Cuba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Italy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Bruno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Cherubini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Radio Cuba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 xml:space="preserve"> Traditional Coffee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Kuwait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mohammad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boqrais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three nepalese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Kai Lon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 Firework 9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Macau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Chan Seng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Happy Chinese New Year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ARM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Lokusnicki drvosekac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Gligor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Maksimovski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Moto kros  2014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Ilievski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At the airport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Igraorci 01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Senaka 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Macedonia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Angelovski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Milenium 01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Blowing tube hunters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Hamar village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Wee Kee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Edwin 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Kara kids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Inlay Lake Fisherman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Walked Back To Temple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Aquafarming In Fujian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Theam Meng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River Fishing Trap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Bangladesh My Country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David Nam Lip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Working Together 06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Bajau Boy Of Maika Island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Duoyishu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Malaysia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Danny Yen Sin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Wong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Kathmandu Durbar Square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New Zealand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Jiongxin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Father and Daughter Walk together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the height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everything on eBay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above all prayer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Poland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Tomasz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Okoniewski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brotherhood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French Quarter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I´m Here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Portugal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Joao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Taborda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Returning the corner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Visit To Sultan Qaboos Mosque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Open Sesames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Wolfs Village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Qatar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Abdulla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AL-Mushaifri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Sierra Wall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Around the Fountain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Vienna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Colors in the Rain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Valentina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Stan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in Istanbul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Snake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Square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Romania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Magdo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Winter stillness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Eiffel tower 10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Sadu 5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Eiffel tower BW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Saudi Arabia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Ahmed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Alibrahim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Ibrahim shrine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Boat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Istvan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Trippers02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Encounter 1320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Kotor 883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Sandwich 2174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Vojislav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Pesterac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Trinidad 2417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Jersusalim1384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Hadzi Miodrag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Miladinovic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Ticije field-Ilija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Branka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Vucicevic Vuckovic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Oplenac, crypt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Branka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Vucicevic Vuckovic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Frost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Dragoslav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Ilic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Bakarni suton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Two neighbours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Kalemegdan 06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Kalemegdan 04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Preradovic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Kalemegdan 03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Fira 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Markovic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On the stairs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Iglic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This way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Iglic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Age difference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Friends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Serbia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Sasa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Blagojevic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Life on the street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Zee Kek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Down the hill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giap chiu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!3 Teo In A Family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Singapore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Leong Kiat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Four Young Vietnamese Girls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Slovenia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Bogdan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Bricelj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Church in sun and mists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Heatstroke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Tsun Hsiung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Chian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In a cleft stick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Taiwan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Hsieh Tung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Lin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Urging Horses4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Before Race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Desert Beauty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Falconer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Al Hajri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Skills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lastRenderedPageBreak/>
              <w:t>United Arab Emirates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Hussain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Nalwala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Breitling wingwalkers 11 AlainBreit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whos watching who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bob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devine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masai mara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United Kingdom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Ron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Tear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Cauldron Mt Etna eruption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Potts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Destitute In Vegas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Hal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Muhrlein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Palouse Sunrise One B&amp;W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Tuan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Machu Picchu 5A01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USA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Guo Jiang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Ou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Under Palm Trees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Exported Coconut Fibre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Phong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Tran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Salt harvesting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MORNING ON TUYEN LAM LAKE No 2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BANA PARTY WINE</w:t>
            </w:r>
          </w:p>
        </w:tc>
      </w:tr>
      <w:tr w:rsidR="007E4CA5" w:rsidRPr="007E4CA5" w:rsidTr="001D6B18">
        <w:trPr>
          <w:trHeight w:val="30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Vietnam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Dao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Tien Dat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A5" w:rsidRPr="007E4CA5" w:rsidRDefault="007E4CA5" w:rsidP="007E4CA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</w:pPr>
            <w:r w:rsidRPr="007E4CA5">
              <w:rPr>
                <w:rFonts w:eastAsia="Times New Roman"/>
                <w:color w:val="000000"/>
                <w:sz w:val="20"/>
                <w:szCs w:val="20"/>
                <w:lang w:val="sr-Latn-RS" w:eastAsia="sr-Latn-RS"/>
              </w:rPr>
              <w:t>THE LIFE OF RIVER No 2</w:t>
            </w:r>
          </w:p>
        </w:tc>
      </w:tr>
    </w:tbl>
    <w:p w:rsidR="007E4CA5" w:rsidRPr="007E4CA5" w:rsidRDefault="007E4CA5" w:rsidP="00736F81">
      <w:pPr>
        <w:pStyle w:val="NoSpacing"/>
        <w:rPr>
          <w:rFonts w:ascii="Arial" w:hAnsi="Arial" w:cs="Arial"/>
          <w:sz w:val="20"/>
          <w:szCs w:val="20"/>
        </w:rPr>
      </w:pPr>
    </w:p>
    <w:sectPr w:rsidR="007E4CA5" w:rsidRPr="007E4CA5" w:rsidSect="00736F81">
      <w:headerReference w:type="default" r:id="rId7"/>
      <w:pgSz w:w="11906" w:h="16838" w:code="9"/>
      <w:pgMar w:top="1440" w:right="567" w:bottom="1440" w:left="851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15" w:rsidRDefault="004C7C15" w:rsidP="001C4893">
      <w:pPr>
        <w:spacing w:after="0" w:line="240" w:lineRule="auto"/>
      </w:pPr>
      <w:r>
        <w:separator/>
      </w:r>
    </w:p>
  </w:endnote>
  <w:endnote w:type="continuationSeparator" w:id="0">
    <w:p w:rsidR="004C7C15" w:rsidRDefault="004C7C15" w:rsidP="001C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15" w:rsidRDefault="004C7C15" w:rsidP="001C4893">
      <w:pPr>
        <w:spacing w:after="0" w:line="240" w:lineRule="auto"/>
      </w:pPr>
      <w:r>
        <w:separator/>
      </w:r>
    </w:p>
  </w:footnote>
  <w:footnote w:type="continuationSeparator" w:id="0">
    <w:p w:rsidR="004C7C15" w:rsidRDefault="004C7C15" w:rsidP="001C4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CA5" w:rsidRDefault="007E4CA5" w:rsidP="001C4893">
    <w:pPr>
      <w:pStyle w:val="Header"/>
      <w:tabs>
        <w:tab w:val="left" w:pos="4590"/>
        <w:tab w:val="left" w:pos="5000"/>
      </w:tabs>
      <w:jc w:val="center"/>
    </w:pPr>
    <w:r>
      <w:rPr>
        <w:noProof/>
        <w:lang w:val="sr-Latn-RS" w:eastAsia="sr-Latn-RS"/>
      </w:rPr>
      <w:drawing>
        <wp:inline distT="0" distB="0" distL="0" distR="0" wp14:anchorId="78CABBD4" wp14:editId="1494BEB6">
          <wp:extent cx="1082675" cy="661670"/>
          <wp:effectExtent l="0" t="0" r="3175" b="508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val="sr-Latn-RS" w:eastAsia="sr-Latn-RS"/>
      </w:rPr>
      <w:drawing>
        <wp:inline distT="0" distB="0" distL="0" distR="0" wp14:anchorId="296507FD" wp14:editId="23F02D68">
          <wp:extent cx="594360" cy="718185"/>
          <wp:effectExtent l="0" t="0" r="0" b="5715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</w:t>
    </w:r>
    <w:r>
      <w:rPr>
        <w:noProof/>
      </w:rPr>
      <w:t xml:space="preserve"> </w:t>
    </w:r>
    <w:r>
      <w:t xml:space="preserve">     </w:t>
    </w:r>
    <w:r>
      <w:rPr>
        <w:noProof/>
      </w:rPr>
      <w:t xml:space="preserve"> </w:t>
    </w:r>
    <w:r>
      <w:t xml:space="preserve">    </w:t>
    </w:r>
    <w:r>
      <w:rPr>
        <w:noProof/>
        <w:lang w:val="sr-Latn-RS" w:eastAsia="sr-Latn-RS"/>
      </w:rPr>
      <w:drawing>
        <wp:inline distT="0" distB="0" distL="0" distR="0" wp14:anchorId="500AC6F9" wp14:editId="48801047">
          <wp:extent cx="847090" cy="684530"/>
          <wp:effectExtent l="0" t="0" r="0" b="1270"/>
          <wp:docPr id="3" name="Picture 7" descr="Description: 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IC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t xml:space="preserve">  </w:t>
    </w:r>
    <w:r>
      <w:rPr>
        <w:noProof/>
        <w:lang w:val="sr-Latn-RS" w:eastAsia="sr-Latn-RS"/>
      </w:rPr>
      <w:drawing>
        <wp:inline distT="0" distB="0" distL="0" distR="0" wp14:anchorId="73FD5B1E" wp14:editId="599D7A3E">
          <wp:extent cx="813435" cy="723900"/>
          <wp:effectExtent l="0" t="0" r="5715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93"/>
    <w:rsid w:val="000E3B8A"/>
    <w:rsid w:val="001B0831"/>
    <w:rsid w:val="001C4893"/>
    <w:rsid w:val="001D6B18"/>
    <w:rsid w:val="001F4935"/>
    <w:rsid w:val="002A7299"/>
    <w:rsid w:val="004C7C15"/>
    <w:rsid w:val="00531B8B"/>
    <w:rsid w:val="00705125"/>
    <w:rsid w:val="00736F81"/>
    <w:rsid w:val="007747A9"/>
    <w:rsid w:val="007E4CA5"/>
    <w:rsid w:val="0083064F"/>
    <w:rsid w:val="009879D1"/>
    <w:rsid w:val="009D3375"/>
    <w:rsid w:val="00AC23D1"/>
    <w:rsid w:val="00BA6C97"/>
    <w:rsid w:val="00E4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064F"/>
    <w:rPr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0E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93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93"/>
    <w:rPr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8B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064F"/>
    <w:rPr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0E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93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48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93"/>
    <w:rPr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8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00%20FOTOBORA\400%20FK%20Balkan%20International\06%20Izlozbe\02%20Prva%20izlozba%20Mystic\16%20Ziriranje\nagrade%20za%20saj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nagrade za sajt.dot</Template>
  <TotalTime>30</TotalTime>
  <Pages>1</Pages>
  <Words>6150</Words>
  <Characters>35060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</dc:creator>
  <cp:lastModifiedBy>Bora</cp:lastModifiedBy>
  <cp:revision>5</cp:revision>
  <cp:lastPrinted>2016-04-18T15:17:00Z</cp:lastPrinted>
  <dcterms:created xsi:type="dcterms:W3CDTF">2016-04-18T14:54:00Z</dcterms:created>
  <dcterms:modified xsi:type="dcterms:W3CDTF">2016-04-18T15:23:00Z</dcterms:modified>
</cp:coreProperties>
</file>