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893" w:rsidRDefault="001C4893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1C4893" w:rsidRDefault="001C4893" w:rsidP="001C4893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1C4893">
        <w:rPr>
          <w:rFonts w:ascii="Arial" w:hAnsi="Arial" w:cs="Arial"/>
          <w:sz w:val="20"/>
          <w:szCs w:val="20"/>
        </w:rPr>
        <w:t>1</w:t>
      </w:r>
      <w:r w:rsidRPr="001C4893">
        <w:rPr>
          <w:rFonts w:ascii="Arial" w:hAnsi="Arial" w:cs="Arial"/>
          <w:sz w:val="20"/>
          <w:szCs w:val="20"/>
          <w:vertAlign w:val="superscript"/>
        </w:rPr>
        <w:t>st</w:t>
      </w:r>
      <w:r w:rsidRPr="001C4893">
        <w:rPr>
          <w:rFonts w:ascii="Arial" w:hAnsi="Arial" w:cs="Arial"/>
          <w:sz w:val="20"/>
          <w:szCs w:val="20"/>
        </w:rPr>
        <w:t xml:space="preserve"> EXHIBITION MYSTIC 2016</w:t>
      </w:r>
    </w:p>
    <w:p w:rsidR="001C4893" w:rsidRDefault="001C4893" w:rsidP="001C4893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1C4893">
        <w:rPr>
          <w:rFonts w:ascii="Arial" w:hAnsi="Arial" w:cs="Arial"/>
          <w:sz w:val="20"/>
          <w:szCs w:val="20"/>
        </w:rPr>
        <w:t>PSA 2016-071</w:t>
      </w:r>
      <w:r>
        <w:rPr>
          <w:rFonts w:ascii="Arial" w:hAnsi="Arial" w:cs="Arial"/>
          <w:sz w:val="20"/>
          <w:szCs w:val="20"/>
        </w:rPr>
        <w:t xml:space="preserve">, </w:t>
      </w:r>
      <w:r w:rsidRPr="001C4893">
        <w:rPr>
          <w:rFonts w:ascii="Arial" w:hAnsi="Arial" w:cs="Arial"/>
          <w:sz w:val="20"/>
          <w:szCs w:val="20"/>
        </w:rPr>
        <w:t>FSS - 2016/12</w:t>
      </w:r>
      <w:r>
        <w:rPr>
          <w:rFonts w:ascii="Arial" w:hAnsi="Arial" w:cs="Arial"/>
          <w:sz w:val="20"/>
          <w:szCs w:val="20"/>
        </w:rPr>
        <w:t>,</w:t>
      </w:r>
      <w:r w:rsidRPr="001C4893">
        <w:rPr>
          <w:rFonts w:ascii="Arial" w:hAnsi="Arial" w:cs="Arial"/>
          <w:sz w:val="20"/>
          <w:szCs w:val="20"/>
        </w:rPr>
        <w:t xml:space="preserve"> ICS Recognition 2016</w:t>
      </w:r>
      <w:r>
        <w:rPr>
          <w:rFonts w:ascii="Arial" w:hAnsi="Arial" w:cs="Arial"/>
          <w:sz w:val="20"/>
          <w:szCs w:val="20"/>
        </w:rPr>
        <w:t xml:space="preserve">, </w:t>
      </w:r>
      <w:r w:rsidRPr="001C4893">
        <w:rPr>
          <w:rFonts w:ascii="Arial" w:hAnsi="Arial" w:cs="Arial"/>
          <w:sz w:val="20"/>
          <w:szCs w:val="20"/>
        </w:rPr>
        <w:t>GPU – L150148-M6G</w:t>
      </w:r>
    </w:p>
    <w:p w:rsidR="001C4893" w:rsidRDefault="001C4893" w:rsidP="001C4893">
      <w:pPr>
        <w:pStyle w:val="NoSpacing"/>
        <w:jc w:val="center"/>
        <w:rPr>
          <w:rFonts w:ascii="Arial" w:hAnsi="Arial" w:cs="Arial"/>
          <w:sz w:val="40"/>
          <w:szCs w:val="40"/>
        </w:rPr>
      </w:pPr>
    </w:p>
    <w:p w:rsidR="001C4893" w:rsidRPr="001C4893" w:rsidRDefault="001C4893" w:rsidP="001C4893">
      <w:pPr>
        <w:pStyle w:val="NoSpacing"/>
        <w:jc w:val="center"/>
        <w:rPr>
          <w:rFonts w:ascii="Arial" w:hAnsi="Arial" w:cs="Arial"/>
          <w:sz w:val="40"/>
          <w:szCs w:val="40"/>
        </w:rPr>
      </w:pPr>
      <w:r w:rsidRPr="001C4893">
        <w:rPr>
          <w:rFonts w:ascii="Arial" w:hAnsi="Arial" w:cs="Arial"/>
          <w:sz w:val="40"/>
          <w:szCs w:val="40"/>
        </w:rPr>
        <w:t>Jury report</w:t>
      </w:r>
    </w:p>
    <w:p w:rsidR="001C4893" w:rsidRDefault="001C4893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1C4893" w:rsidRDefault="001C4893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1C4893" w:rsidRDefault="001C4893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2A7299" w:rsidRPr="0083064F" w:rsidRDefault="002A7299" w:rsidP="0083064F">
      <w:pPr>
        <w:pStyle w:val="NoSpacing"/>
        <w:rPr>
          <w:rFonts w:ascii="Arial" w:hAnsi="Arial" w:cs="Arial"/>
          <w:sz w:val="20"/>
          <w:szCs w:val="20"/>
        </w:rPr>
      </w:pPr>
      <w:r w:rsidRPr="0083064F">
        <w:rPr>
          <w:rFonts w:ascii="Arial" w:hAnsi="Arial" w:cs="Arial"/>
          <w:sz w:val="20"/>
          <w:szCs w:val="20"/>
        </w:rPr>
        <w:t>Contrast - (</w:t>
      </w:r>
      <w:proofErr w:type="spellStart"/>
      <w:r w:rsidRPr="0083064F">
        <w:rPr>
          <w:rFonts w:ascii="Arial" w:hAnsi="Arial" w:cs="Arial"/>
          <w:sz w:val="20"/>
          <w:szCs w:val="20"/>
        </w:rPr>
        <w:t>color</w:t>
      </w:r>
      <w:proofErr w:type="spellEnd"/>
      <w:r w:rsidRPr="0083064F">
        <w:rPr>
          <w:rFonts w:ascii="Arial" w:hAnsi="Arial" w:cs="Arial"/>
          <w:sz w:val="20"/>
          <w:szCs w:val="20"/>
        </w:rPr>
        <w:t xml:space="preserve"> or monochrome) (PSA PID </w:t>
      </w:r>
      <w:proofErr w:type="spellStart"/>
      <w:r w:rsidRPr="0083064F">
        <w:rPr>
          <w:rFonts w:ascii="Arial" w:hAnsi="Arial" w:cs="Arial"/>
          <w:sz w:val="20"/>
          <w:szCs w:val="20"/>
        </w:rPr>
        <w:t>Color</w:t>
      </w:r>
      <w:proofErr w:type="spellEnd"/>
      <w:r w:rsidRPr="0083064F">
        <w:rPr>
          <w:rFonts w:ascii="Arial" w:hAnsi="Arial" w:cs="Arial"/>
          <w:sz w:val="20"/>
          <w:szCs w:val="20"/>
        </w:rPr>
        <w:t>)</w:t>
      </w:r>
    </w:p>
    <w:p w:rsidR="002A7299" w:rsidRPr="0083064F" w:rsidRDefault="002A7299" w:rsidP="0083064F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866"/>
      </w:tblGrid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gold medal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Tsun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Hsiung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Chian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Taiwan, Winter Night In The Old City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silver medal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Jozsef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Roncsak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Serbia, Black And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Whiteblack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bronze medal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Sasa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Blagojevic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Serbia, Lips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gold medal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Wolfgang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Habringer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Austria, 2 Different 88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gold medal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Sasa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Preradovic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Serbia,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Kalemegdan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13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ICS gold medal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Jinghui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Chen, China, Winter Scenery No.6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gold medal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John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Coumbias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South Africa, Life Saving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silver medal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Guy B.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Samoyault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France, Pile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Ou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Face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bronze medal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Joao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Taborda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Portugal, Orange Juice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HM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Hong Li, China, Grandpas Love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HM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Marco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Garabello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Italy, Contrast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HM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Milorad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Kascelan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Bosnia And Herzegovina, Street Of Musicians 2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HM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Ann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Smallegange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>, Australia, Who's Looking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HM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Dao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Tien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Dat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Vietnam, Solitary No 2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HM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Gunther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Riehle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Germany, Emperor Couple 1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Dilip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Patel,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Usa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Contrast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Ali Al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Hajri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United Arab Emirates, Cracks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Dejan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Angelovski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Macedonia,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Pavlikeni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Tevfik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Ileri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Cyprus, Face To Face </w:t>
            </w:r>
          </w:p>
        </w:tc>
      </w:tr>
      <w:tr w:rsidR="000E3B8A" w:rsidRPr="000E3B8A" w:rsidTr="000E3B8A">
        <w:tc>
          <w:tcPr>
            <w:tcW w:w="2376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6866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Vojislav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Pesterac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Serbia, Life Goes On 5882 </w:t>
            </w:r>
          </w:p>
        </w:tc>
      </w:tr>
    </w:tbl>
    <w:p w:rsidR="002A7299" w:rsidRPr="0083064F" w:rsidRDefault="002A7299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705125" w:rsidRPr="0083064F" w:rsidRDefault="00705125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705125" w:rsidRPr="0083064F" w:rsidRDefault="00705125" w:rsidP="0083064F">
      <w:pPr>
        <w:pStyle w:val="NoSpacing"/>
        <w:rPr>
          <w:rFonts w:ascii="Arial" w:hAnsi="Arial" w:cs="Arial"/>
          <w:sz w:val="20"/>
          <w:szCs w:val="20"/>
        </w:rPr>
      </w:pPr>
      <w:r w:rsidRPr="0083064F">
        <w:rPr>
          <w:rFonts w:ascii="Arial" w:hAnsi="Arial" w:cs="Arial"/>
          <w:sz w:val="20"/>
          <w:szCs w:val="20"/>
        </w:rPr>
        <w:t xml:space="preserve">Open - </w:t>
      </w:r>
      <w:proofErr w:type="spellStart"/>
      <w:r w:rsidRPr="0083064F">
        <w:rPr>
          <w:rFonts w:ascii="Arial" w:hAnsi="Arial" w:cs="Arial"/>
          <w:sz w:val="20"/>
          <w:szCs w:val="20"/>
        </w:rPr>
        <w:t>color</w:t>
      </w:r>
      <w:proofErr w:type="spellEnd"/>
      <w:r w:rsidRPr="0083064F">
        <w:rPr>
          <w:rFonts w:ascii="Arial" w:hAnsi="Arial" w:cs="Arial"/>
          <w:sz w:val="20"/>
          <w:szCs w:val="20"/>
        </w:rPr>
        <w:t xml:space="preserve"> (PSA PID </w:t>
      </w:r>
      <w:proofErr w:type="spellStart"/>
      <w:r w:rsidRPr="0083064F">
        <w:rPr>
          <w:rFonts w:ascii="Arial" w:hAnsi="Arial" w:cs="Arial"/>
          <w:sz w:val="20"/>
          <w:szCs w:val="20"/>
        </w:rPr>
        <w:t>Color</w:t>
      </w:r>
      <w:proofErr w:type="spellEnd"/>
      <w:r w:rsidRPr="0083064F">
        <w:rPr>
          <w:rFonts w:ascii="Arial" w:hAnsi="Arial" w:cs="Arial"/>
          <w:sz w:val="20"/>
          <w:szCs w:val="20"/>
        </w:rPr>
        <w:t>)</w:t>
      </w:r>
    </w:p>
    <w:p w:rsidR="00705125" w:rsidRPr="0083064F" w:rsidRDefault="00705125" w:rsidP="0083064F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07"/>
      </w:tblGrid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Bruno Cherubini, Italy, Sardinian Young Shepherd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silver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Karl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Vock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Austria, Chaotic Girl 1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bronze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Roger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Jourdain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France, Pirate Eyes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Zee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Kek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Heng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Singapore,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Lina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With Golden Net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Valentina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Stan, Romania, Up And Down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ICS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Hadzi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Miodrag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Miladinovic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Serbia, Flower Pots231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Marco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Garabello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Italy, Cars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silver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Lajos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Nagy, Romania, Hayricks Winter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bronze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Andreas L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Andreou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Cyprus, Kid S Expression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Alois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Bernkopf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Dr.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Austria, Susi In Action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Gunther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Riehle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Germany, Two Plus Four Side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Koon Nam Cheung, Hong Kong, We Are In Love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Lee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Sau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Yan Jackson, Hong Kong, Head Of The Village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Mohammad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Boqrais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Kuwait, Through The Desert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Ole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Suszkiewicz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Denmark, B4-Harmonica Clown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Ovi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D. Pop, Romania,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Macri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Rene Van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Echelpoel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Belgium, Marbled Fritillary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Stefan Nagy, Austria, Red Shoes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Virag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Istvan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Serbia, Fields03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Willem Kruger, South Africa, Room Red Light</w:t>
            </w:r>
          </w:p>
        </w:tc>
      </w:tr>
    </w:tbl>
    <w:p w:rsidR="00705125" w:rsidRPr="0083064F" w:rsidRDefault="00705125" w:rsidP="0083064F">
      <w:pPr>
        <w:pStyle w:val="NoSpacing"/>
        <w:rPr>
          <w:rFonts w:ascii="Arial" w:hAnsi="Arial" w:cs="Arial"/>
          <w:sz w:val="20"/>
          <w:szCs w:val="20"/>
        </w:rPr>
      </w:pPr>
      <w:r w:rsidRPr="0083064F">
        <w:rPr>
          <w:rFonts w:ascii="Arial" w:hAnsi="Arial" w:cs="Arial"/>
          <w:sz w:val="20"/>
          <w:szCs w:val="20"/>
        </w:rPr>
        <w:lastRenderedPageBreak/>
        <w:t xml:space="preserve"> </w:t>
      </w:r>
    </w:p>
    <w:p w:rsidR="00705125" w:rsidRPr="0083064F" w:rsidRDefault="00705125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BA6C97" w:rsidRPr="0083064F" w:rsidRDefault="00BA6C97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BA6C97" w:rsidRPr="0083064F" w:rsidRDefault="00BA6C97" w:rsidP="0083064F">
      <w:pPr>
        <w:pStyle w:val="NoSpacing"/>
        <w:rPr>
          <w:rFonts w:ascii="Arial" w:hAnsi="Arial" w:cs="Arial"/>
          <w:sz w:val="20"/>
          <w:szCs w:val="20"/>
        </w:rPr>
      </w:pPr>
      <w:r w:rsidRPr="0083064F">
        <w:rPr>
          <w:rFonts w:ascii="Arial" w:hAnsi="Arial" w:cs="Arial"/>
          <w:sz w:val="20"/>
          <w:szCs w:val="20"/>
        </w:rPr>
        <w:t>Open - monochrome (PSA PID Monochrome)</w:t>
      </w:r>
    </w:p>
    <w:p w:rsidR="00BA6C97" w:rsidRPr="0083064F" w:rsidRDefault="00BA6C97" w:rsidP="0083064F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07"/>
      </w:tblGrid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Danny Yen Sin Wong, Malaysia, Jump Over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silver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Kamal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Mostofi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United Kingdom, Jada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bronze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Milan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Markovic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Serbia, Orphan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Peng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Li, China, Street Life 10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Frank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Hausdoerfer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Germany,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Bodypart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With Pearls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Bw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ICS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Sasa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Preradovic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Serbia,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Gordan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Pomorisac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Jjan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-Thomas Stake, Sweden, My Boy No2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silver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Gary Potts,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Usa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The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Blastoff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bronze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Dao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Tien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Dat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Vietnam, Monks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David Nam Lip Lee, Malaysia, How To Move On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Dilip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Patel,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Usa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Masti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10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Gerhard Boehm, Germany, Patrick  2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Istvan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Magdo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Romania, Still Water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Yi Wan, China, Lonely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Karl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Vock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Austria, Mystic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Flowergirl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1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Lajos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Nagy, Romania, Running With The Wind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Stefan Nagy, Austria,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Geometrie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Tomasz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Okoniewski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Poland, Little Miss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Tsun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Hsiung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Chian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Taiwan, Pasture Cattle#7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Valentina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Stan, Romania, Two Umbrellas </w:t>
            </w:r>
          </w:p>
        </w:tc>
      </w:tr>
    </w:tbl>
    <w:p w:rsidR="00BA6C97" w:rsidRPr="0083064F" w:rsidRDefault="00BA6C97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BA6C97" w:rsidRPr="0083064F" w:rsidRDefault="00BA6C97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BA6C97" w:rsidRPr="0083064F" w:rsidRDefault="00BA6C97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9879D1" w:rsidRPr="0083064F" w:rsidRDefault="009879D1" w:rsidP="0083064F">
      <w:pPr>
        <w:pStyle w:val="NoSpacing"/>
        <w:rPr>
          <w:rFonts w:ascii="Arial" w:hAnsi="Arial" w:cs="Arial"/>
          <w:sz w:val="20"/>
          <w:szCs w:val="20"/>
        </w:rPr>
      </w:pPr>
      <w:r w:rsidRPr="0083064F">
        <w:rPr>
          <w:rFonts w:ascii="Arial" w:hAnsi="Arial" w:cs="Arial"/>
          <w:sz w:val="20"/>
          <w:szCs w:val="20"/>
        </w:rPr>
        <w:t>Nature - Open (</w:t>
      </w:r>
      <w:proofErr w:type="spellStart"/>
      <w:r w:rsidRPr="0083064F">
        <w:rPr>
          <w:rFonts w:ascii="Arial" w:hAnsi="Arial" w:cs="Arial"/>
          <w:sz w:val="20"/>
          <w:szCs w:val="20"/>
        </w:rPr>
        <w:t>color</w:t>
      </w:r>
      <w:proofErr w:type="spellEnd"/>
      <w:r w:rsidRPr="0083064F">
        <w:rPr>
          <w:rFonts w:ascii="Arial" w:hAnsi="Arial" w:cs="Arial"/>
          <w:sz w:val="20"/>
          <w:szCs w:val="20"/>
        </w:rPr>
        <w:t xml:space="preserve"> or monochrome) (PSA ND)</w:t>
      </w:r>
    </w:p>
    <w:p w:rsidR="009879D1" w:rsidRPr="0083064F" w:rsidRDefault="009879D1" w:rsidP="0083064F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07"/>
      </w:tblGrid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Dany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Chan, Canada, Fighting For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Teritory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silver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Ann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Smallegange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Australia, Early Morning Spider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bronze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Bob Devine, United Kingdom, Goshawk 1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Abdulla Al-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Mushaifri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Qatar, Desert Lines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Francis King, Canada, Flamingo Flock Taking Off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ICS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Gunther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Riehle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Germany, Five Chicks Midnight Sun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Cantemir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Mandru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Romania, Dancing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silver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Yi Wan, China, Indomitable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bronze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Virag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Istvan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Serbia, In Fog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Petar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Sabol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Croatia, The Kingfisher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Roald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Synnevaag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Norway, Atlantic Tern 4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Roger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Jourdain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France, Elephants Fighting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Tarangire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Ron Tear, United Kingdom, Calving Glacier And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Kittywakes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Tomasz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Okoniewski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Poland, In The Golden Morning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Milan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Markovic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Serbia,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Ljubovidja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John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Coumbias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South Africa, For The Love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Frank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Hausdoerfer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Germany,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Eiszeit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Marco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Garabello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Italy, Hunter... Hunted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Dusan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Ignac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Slovakia, Spring_1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Koon Nam Cheung, Hong Kong, This Is My Fish</w:t>
            </w:r>
          </w:p>
        </w:tc>
      </w:tr>
    </w:tbl>
    <w:p w:rsidR="009879D1" w:rsidRPr="0083064F" w:rsidRDefault="009879D1" w:rsidP="0083064F">
      <w:pPr>
        <w:pStyle w:val="NoSpacing"/>
        <w:rPr>
          <w:rFonts w:ascii="Arial" w:hAnsi="Arial" w:cs="Arial"/>
          <w:sz w:val="20"/>
          <w:szCs w:val="20"/>
        </w:rPr>
      </w:pPr>
      <w:r w:rsidRPr="0083064F">
        <w:rPr>
          <w:rFonts w:ascii="Arial" w:hAnsi="Arial" w:cs="Arial"/>
          <w:sz w:val="20"/>
          <w:szCs w:val="20"/>
        </w:rPr>
        <w:t xml:space="preserve"> </w:t>
      </w:r>
    </w:p>
    <w:p w:rsidR="009879D1" w:rsidRDefault="009879D1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1C4893" w:rsidRDefault="001C4893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1C4893" w:rsidRDefault="001C4893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1C4893" w:rsidRPr="0083064F" w:rsidRDefault="001C4893" w:rsidP="0083064F">
      <w:pPr>
        <w:pStyle w:val="NoSpacing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9879D1" w:rsidRPr="0083064F" w:rsidRDefault="009879D1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1B0831" w:rsidRPr="0083064F" w:rsidRDefault="001B0831" w:rsidP="0083064F">
      <w:pPr>
        <w:pStyle w:val="NoSpacing"/>
        <w:rPr>
          <w:rFonts w:ascii="Arial" w:hAnsi="Arial" w:cs="Arial"/>
          <w:sz w:val="20"/>
          <w:szCs w:val="20"/>
        </w:rPr>
      </w:pPr>
      <w:r w:rsidRPr="0083064F">
        <w:rPr>
          <w:rFonts w:ascii="Arial" w:hAnsi="Arial" w:cs="Arial"/>
          <w:sz w:val="20"/>
          <w:szCs w:val="20"/>
        </w:rPr>
        <w:lastRenderedPageBreak/>
        <w:t>Photo Journalism - Open (</w:t>
      </w:r>
      <w:proofErr w:type="spellStart"/>
      <w:r w:rsidRPr="0083064F">
        <w:rPr>
          <w:rFonts w:ascii="Arial" w:hAnsi="Arial" w:cs="Arial"/>
          <w:sz w:val="20"/>
          <w:szCs w:val="20"/>
        </w:rPr>
        <w:t>color</w:t>
      </w:r>
      <w:proofErr w:type="spellEnd"/>
      <w:r w:rsidRPr="0083064F">
        <w:rPr>
          <w:rFonts w:ascii="Arial" w:hAnsi="Arial" w:cs="Arial"/>
          <w:sz w:val="20"/>
          <w:szCs w:val="20"/>
        </w:rPr>
        <w:t xml:space="preserve"> or monochrome) (PSA PJ)</w:t>
      </w:r>
    </w:p>
    <w:p w:rsidR="001B0831" w:rsidRPr="0083064F" w:rsidRDefault="001B0831" w:rsidP="0083064F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07"/>
      </w:tblGrid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David Nam Lip Lee, Malaysia, Time To Go Home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silver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Francis Kennedy, Australia, Two Leaders Crash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bronze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Abdulla Al-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Mushaifri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Qatar, Falling Rock1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Mohammad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Boqrais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Kuwait, Poverty Hostage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Kwok Kei Daniel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Tse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Hong Kong, Running Boy 001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ICS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Gerhard Boehm, Germany,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Ramstein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Chan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Seng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Tang, Macau, Loser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silver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Gligor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Maksimovski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Macedonia, Child In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Churc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bronze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Nenad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Borojevic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Serbia, Workers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Ahmed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Alibrahim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Saudi Arabia, Sick Child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Danny Yen Sin Wong, Malaysia, Rushing Home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John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Coumbias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South Africa, Burn Out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Jozsef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Roncsak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Serbia, Unnamed Heroes 3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Laki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Anagnostis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Australia, On Guard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Sasa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Preradovic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Serbia,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Zadusnice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02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Hong Li, China, Children  On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Daliang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Mountain 9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Hassan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Alhaddad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Bahrain, Victory Hopes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Wing Chung Kenneth Leung, Hong Kong, Cycling Race 4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Yongxiong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Ling, Australia, Disabled Car Race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Bw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Joao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Taborda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Portugal, The Portuguese </w:t>
            </w:r>
          </w:p>
        </w:tc>
      </w:tr>
    </w:tbl>
    <w:p w:rsidR="001B0831" w:rsidRPr="0083064F" w:rsidRDefault="001B0831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1B0831" w:rsidRPr="0083064F" w:rsidRDefault="001B0831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1B0831" w:rsidRPr="0083064F" w:rsidRDefault="001B0831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83064F" w:rsidRPr="0083064F" w:rsidRDefault="0083064F" w:rsidP="0083064F">
      <w:pPr>
        <w:pStyle w:val="NoSpacing"/>
        <w:rPr>
          <w:rFonts w:ascii="Arial" w:hAnsi="Arial" w:cs="Arial"/>
          <w:sz w:val="20"/>
          <w:szCs w:val="20"/>
        </w:rPr>
      </w:pPr>
      <w:r w:rsidRPr="0083064F">
        <w:rPr>
          <w:rFonts w:ascii="Arial" w:hAnsi="Arial" w:cs="Arial"/>
          <w:sz w:val="20"/>
          <w:szCs w:val="20"/>
        </w:rPr>
        <w:t>Photo Travel - Open (</w:t>
      </w:r>
      <w:proofErr w:type="spellStart"/>
      <w:r w:rsidRPr="0083064F">
        <w:rPr>
          <w:rFonts w:ascii="Arial" w:hAnsi="Arial" w:cs="Arial"/>
          <w:sz w:val="20"/>
          <w:szCs w:val="20"/>
        </w:rPr>
        <w:t>color</w:t>
      </w:r>
      <w:proofErr w:type="spellEnd"/>
      <w:r w:rsidRPr="0083064F">
        <w:rPr>
          <w:rFonts w:ascii="Arial" w:hAnsi="Arial" w:cs="Arial"/>
          <w:sz w:val="20"/>
          <w:szCs w:val="20"/>
        </w:rPr>
        <w:t xml:space="preserve"> or monochrome) (PSA PTD)</w:t>
      </w:r>
    </w:p>
    <w:p w:rsidR="0083064F" w:rsidRPr="0083064F" w:rsidRDefault="0083064F" w:rsidP="0083064F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07"/>
      </w:tblGrid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David Nam Lip Lee, Malaysia, Bangladesh My Country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silver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Jinming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Pan, China, On The Train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bronze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Joseph Tam, Australia, Accordion Man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Xu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Jian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China, Giant Net Fishing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Vojislav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Pesterac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Serbia, Encounter 1320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ICS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Ahmed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Alibrahim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Saudi Arabia,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Sadu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5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gold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Man Yu Alex Fung, Hong Kong, Dragon Dance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silver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Marco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Garabello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Italy, El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Carnicero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bronze medal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Bruno Cherubini, Italy, Local Government Office In Cuba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Ali Al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Hajri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United Arab Emirates, Before Race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PSA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Avishek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Das, India, Colourful Walk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Filip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Ilievski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Macedonia, At The Airport 2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FSS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Dragoslav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Ilic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Serbia,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Bakarni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Suton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Danny Yen Sin Wong, Malaysia, Kathmandu Durbar Square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GPU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Hadzi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Miodrag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Miladinovic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Serbia, Jersusalim1384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Mohammad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Boqrais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Kuwait,  Traditional Coffee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Peng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Li, China, Mother And Kid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Petar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Sabol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, Croatia, Golden Sunset 2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Stefan Nagy, Austria, River </w:t>
            </w:r>
          </w:p>
        </w:tc>
      </w:tr>
      <w:tr w:rsidR="000E3B8A" w:rsidRPr="000E3B8A" w:rsidTr="000E3B8A">
        <w:tc>
          <w:tcPr>
            <w:tcW w:w="2235" w:type="dxa"/>
            <w:shd w:val="clear" w:color="auto" w:fill="auto"/>
          </w:tcPr>
          <w:p w:rsidR="000E3B8A" w:rsidRPr="000E3B8A" w:rsidRDefault="000E3B8A" w:rsidP="001C48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>Salon HM</w:t>
            </w:r>
          </w:p>
        </w:tc>
        <w:tc>
          <w:tcPr>
            <w:tcW w:w="7007" w:type="dxa"/>
            <w:shd w:val="clear" w:color="auto" w:fill="auto"/>
          </w:tcPr>
          <w:p w:rsidR="000E3B8A" w:rsidRPr="000E3B8A" w:rsidRDefault="000E3B8A" w:rsidP="000E3B8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E3B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3B8A">
              <w:rPr>
                <w:rFonts w:ascii="Arial" w:hAnsi="Arial" w:cs="Arial"/>
                <w:sz w:val="20"/>
                <w:szCs w:val="20"/>
              </w:rPr>
              <w:t>Valentina</w:t>
            </w:r>
            <w:proofErr w:type="spellEnd"/>
            <w:r w:rsidRPr="000E3B8A">
              <w:rPr>
                <w:rFonts w:ascii="Arial" w:hAnsi="Arial" w:cs="Arial"/>
                <w:sz w:val="20"/>
                <w:szCs w:val="20"/>
              </w:rPr>
              <w:t xml:space="preserve"> Stan, Romania, Around The Fountain </w:t>
            </w:r>
          </w:p>
        </w:tc>
      </w:tr>
    </w:tbl>
    <w:p w:rsidR="0083064F" w:rsidRPr="0083064F" w:rsidRDefault="0083064F" w:rsidP="0083064F">
      <w:pPr>
        <w:pStyle w:val="NoSpacing"/>
        <w:rPr>
          <w:rFonts w:ascii="Arial" w:hAnsi="Arial" w:cs="Arial"/>
          <w:sz w:val="20"/>
          <w:szCs w:val="20"/>
        </w:rPr>
      </w:pPr>
    </w:p>
    <w:p w:rsidR="0083064F" w:rsidRPr="0083064F" w:rsidRDefault="0083064F" w:rsidP="0083064F">
      <w:pPr>
        <w:pStyle w:val="NoSpacing"/>
        <w:rPr>
          <w:rFonts w:ascii="Arial" w:hAnsi="Arial" w:cs="Arial"/>
          <w:sz w:val="20"/>
          <w:szCs w:val="20"/>
        </w:rPr>
      </w:pPr>
    </w:p>
    <w:sectPr w:rsidR="0083064F" w:rsidRPr="0083064F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3D1" w:rsidRDefault="00AC23D1" w:rsidP="001C4893">
      <w:pPr>
        <w:spacing w:after="0" w:line="240" w:lineRule="auto"/>
      </w:pPr>
      <w:r>
        <w:separator/>
      </w:r>
    </w:p>
  </w:endnote>
  <w:endnote w:type="continuationSeparator" w:id="0">
    <w:p w:rsidR="00AC23D1" w:rsidRDefault="00AC23D1" w:rsidP="001C4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3D1" w:rsidRDefault="00AC23D1" w:rsidP="001C4893">
      <w:pPr>
        <w:spacing w:after="0" w:line="240" w:lineRule="auto"/>
      </w:pPr>
      <w:r>
        <w:separator/>
      </w:r>
    </w:p>
  </w:footnote>
  <w:footnote w:type="continuationSeparator" w:id="0">
    <w:p w:rsidR="00AC23D1" w:rsidRDefault="00AC23D1" w:rsidP="001C4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893" w:rsidRDefault="001C4893" w:rsidP="001C4893">
    <w:pPr>
      <w:pStyle w:val="Header"/>
      <w:tabs>
        <w:tab w:val="left" w:pos="4590"/>
        <w:tab w:val="left" w:pos="5000"/>
      </w:tabs>
      <w:jc w:val="center"/>
    </w:pPr>
    <w:r>
      <w:rPr>
        <w:noProof/>
        <w:lang w:val="sr-Latn-RS" w:eastAsia="sr-Latn-RS"/>
      </w:rPr>
      <w:drawing>
        <wp:inline distT="0" distB="0" distL="0" distR="0">
          <wp:extent cx="1082675" cy="661670"/>
          <wp:effectExtent l="0" t="0" r="3175" b="508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  <w:lang w:val="sr-Latn-RS" w:eastAsia="sr-Latn-RS"/>
      </w:rPr>
      <w:drawing>
        <wp:inline distT="0" distB="0" distL="0" distR="0">
          <wp:extent cx="594360" cy="718185"/>
          <wp:effectExtent l="0" t="0" r="0" b="5715"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  <w:t xml:space="preserve"> </w:t>
    </w:r>
    <w:r>
      <w:rPr>
        <w:noProof/>
      </w:rPr>
      <w:t xml:space="preserve"> </w:t>
    </w:r>
    <w:r>
      <w:t xml:space="preserve">     </w:t>
    </w:r>
    <w:r>
      <w:rPr>
        <w:noProof/>
      </w:rPr>
      <w:t xml:space="preserve"> </w:t>
    </w:r>
    <w:r>
      <w:t xml:space="preserve">    </w:t>
    </w:r>
    <w:r>
      <w:rPr>
        <w:noProof/>
        <w:lang w:val="sr-Latn-RS" w:eastAsia="sr-Latn-RS"/>
      </w:rPr>
      <w:drawing>
        <wp:inline distT="0" distB="0" distL="0" distR="0">
          <wp:extent cx="847090" cy="684530"/>
          <wp:effectExtent l="0" t="0" r="0" b="1270"/>
          <wp:docPr id="3" name="Picture 7" descr="Description: I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escription: IC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 xml:space="preserve">   </w:t>
    </w:r>
    <w:r>
      <w:rPr>
        <w:noProof/>
      </w:rPr>
      <w:t xml:space="preserve">  </w:t>
    </w:r>
    <w:r>
      <w:rPr>
        <w:noProof/>
        <w:lang w:val="sr-Latn-RS" w:eastAsia="sr-Latn-RS"/>
      </w:rPr>
      <w:drawing>
        <wp:inline distT="0" distB="0" distL="0" distR="0">
          <wp:extent cx="813435" cy="723900"/>
          <wp:effectExtent l="0" t="0" r="5715" b="0"/>
          <wp:docPr id="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893"/>
    <w:rsid w:val="000E3B8A"/>
    <w:rsid w:val="001B0831"/>
    <w:rsid w:val="001C4893"/>
    <w:rsid w:val="001F4935"/>
    <w:rsid w:val="002A7299"/>
    <w:rsid w:val="00531B8B"/>
    <w:rsid w:val="00705125"/>
    <w:rsid w:val="0083064F"/>
    <w:rsid w:val="009879D1"/>
    <w:rsid w:val="009D3375"/>
    <w:rsid w:val="00AC23D1"/>
    <w:rsid w:val="00BA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064F"/>
    <w:rPr>
      <w:sz w:val="22"/>
      <w:szCs w:val="22"/>
      <w:lang w:val="en-GB" w:eastAsia="en-US"/>
    </w:rPr>
  </w:style>
  <w:style w:type="table" w:styleId="TableGrid">
    <w:name w:val="Table Grid"/>
    <w:basedOn w:val="TableNormal"/>
    <w:uiPriority w:val="59"/>
    <w:rsid w:val="000E3B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C489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893"/>
    <w:rPr>
      <w:sz w:val="22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C489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893"/>
    <w:rPr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B8B"/>
    <w:rPr>
      <w:rFonts w:ascii="Tahoma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064F"/>
    <w:rPr>
      <w:sz w:val="22"/>
      <w:szCs w:val="22"/>
      <w:lang w:val="en-GB" w:eastAsia="en-US"/>
    </w:rPr>
  </w:style>
  <w:style w:type="table" w:styleId="TableGrid">
    <w:name w:val="Table Grid"/>
    <w:basedOn w:val="TableNormal"/>
    <w:uiPriority w:val="59"/>
    <w:rsid w:val="000E3B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C489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893"/>
    <w:rPr>
      <w:sz w:val="22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C489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893"/>
    <w:rPr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B8B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00%20FOTOBORA\400%20FK%20Balkan%20International\06%20Izlozbe\02%20Prva%20izlozba%20Mystic\16%20Ziriranje\nagrade%20za%20saj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nagrade za sajt.dot</Template>
  <TotalTime>7</TotalTime>
  <Pages>3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Bora</dc:creator>
  <cp:lastModifiedBy>Bora</cp:lastModifiedBy>
  <cp:revision>2</cp:revision>
  <cp:lastPrinted>2016-04-18T14:23:00Z</cp:lastPrinted>
  <dcterms:created xsi:type="dcterms:W3CDTF">2016-04-18T14:16:00Z</dcterms:created>
  <dcterms:modified xsi:type="dcterms:W3CDTF">2016-04-18T14:24:00Z</dcterms:modified>
</cp:coreProperties>
</file>